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127" w:rsidRDefault="00640800" w:rsidP="00640800">
      <w:pPr>
        <w:pStyle w:val="NoSpacing"/>
        <w:rPr>
          <w:b/>
          <w:sz w:val="40"/>
          <w:szCs w:val="40"/>
        </w:rPr>
      </w:pPr>
      <w:r w:rsidRPr="00505724">
        <w:rPr>
          <w:b/>
          <w:sz w:val="40"/>
          <w:szCs w:val="40"/>
        </w:rPr>
        <w:t>OBEC  KYJOV,   592 14  Nové Veselí,  IČO  00599549</w:t>
      </w:r>
    </w:p>
    <w:p w:rsidR="00505724" w:rsidRDefault="00505724" w:rsidP="00640800">
      <w:pPr>
        <w:pStyle w:val="NoSpacing"/>
        <w:rPr>
          <w:b/>
          <w:sz w:val="40"/>
          <w:szCs w:val="40"/>
        </w:rPr>
      </w:pPr>
    </w:p>
    <w:p w:rsidR="00505724" w:rsidRDefault="00505724" w:rsidP="00640800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Volby do zastupitelstva 2014</w:t>
      </w:r>
    </w:p>
    <w:p w:rsidR="00505724" w:rsidRDefault="00505724" w:rsidP="00640800">
      <w:pPr>
        <w:pStyle w:val="NoSpacing"/>
        <w:rPr>
          <w:b/>
          <w:sz w:val="36"/>
          <w:szCs w:val="36"/>
        </w:rPr>
      </w:pPr>
    </w:p>
    <w:p w:rsidR="00505724" w:rsidRDefault="00505724" w:rsidP="00640800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Obec Kyjov, volební okrsek 1</w:t>
      </w:r>
    </w:p>
    <w:p w:rsidR="00505724" w:rsidRPr="00505724" w:rsidRDefault="00505724" w:rsidP="00640800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Čtyři členové komise. ( 1 zapisovatel, 3 členové komise )</w:t>
      </w:r>
    </w:p>
    <w:p w:rsidR="00505724" w:rsidRDefault="00505724" w:rsidP="00640800">
      <w:pPr>
        <w:pStyle w:val="NoSpacing"/>
        <w:rPr>
          <w:b/>
          <w:sz w:val="40"/>
          <w:szCs w:val="40"/>
        </w:rPr>
      </w:pPr>
    </w:p>
    <w:p w:rsidR="00505724" w:rsidRPr="00505724" w:rsidRDefault="00505724" w:rsidP="00640800">
      <w:pPr>
        <w:pStyle w:val="NoSpacing"/>
        <w:rPr>
          <w:b/>
          <w:sz w:val="32"/>
          <w:szCs w:val="32"/>
        </w:rPr>
      </w:pPr>
    </w:p>
    <w:p w:rsidR="005C491B" w:rsidRDefault="005C491B" w:rsidP="00640800">
      <w:pPr>
        <w:pStyle w:val="NoSpacing"/>
        <w:rPr>
          <w:b/>
          <w:sz w:val="40"/>
          <w:szCs w:val="40"/>
        </w:rPr>
      </w:pPr>
    </w:p>
    <w:p w:rsidR="005C491B" w:rsidRDefault="005C491B" w:rsidP="00640800">
      <w:pPr>
        <w:pStyle w:val="NoSpacing"/>
        <w:rPr>
          <w:b/>
          <w:sz w:val="40"/>
          <w:szCs w:val="40"/>
        </w:rPr>
      </w:pPr>
    </w:p>
    <w:p w:rsidR="005C491B" w:rsidRDefault="005C491B" w:rsidP="00640800">
      <w:pPr>
        <w:pStyle w:val="NoSpacing"/>
        <w:rPr>
          <w:b/>
          <w:sz w:val="40"/>
          <w:szCs w:val="40"/>
        </w:rPr>
      </w:pPr>
    </w:p>
    <w:p w:rsidR="00640800" w:rsidRPr="00350E38" w:rsidRDefault="00640800" w:rsidP="00640800">
      <w:pPr>
        <w:pStyle w:val="NoSpacing"/>
        <w:rPr>
          <w:b/>
          <w:sz w:val="28"/>
          <w:szCs w:val="28"/>
        </w:rPr>
      </w:pPr>
    </w:p>
    <w:sectPr w:rsidR="00640800" w:rsidRPr="00350E38" w:rsidSect="000731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505724"/>
    <w:rsid w:val="00073127"/>
    <w:rsid w:val="000B42E2"/>
    <w:rsid w:val="00127A09"/>
    <w:rsid w:val="002E1D17"/>
    <w:rsid w:val="00350E38"/>
    <w:rsid w:val="00392A44"/>
    <w:rsid w:val="00423662"/>
    <w:rsid w:val="004D7ADC"/>
    <w:rsid w:val="00505724"/>
    <w:rsid w:val="005C491B"/>
    <w:rsid w:val="00622DB2"/>
    <w:rsid w:val="00640800"/>
    <w:rsid w:val="00754DEC"/>
    <w:rsid w:val="00955053"/>
    <w:rsid w:val="009C731C"/>
    <w:rsid w:val="00A77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31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080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k&#225;&#353;\Desktop\Obec%20Kyjov\OBEC%20%20KYJOV%20-%20hlavi&#263;k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OBEC  KYJOV - hlavićka</Template>
  <TotalTime>9</TotalTime>
  <Pages>1</Pages>
  <Words>25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Lukáš</dc:creator>
  <cp:lastModifiedBy>Lukáš</cp:lastModifiedBy>
  <cp:revision>3</cp:revision>
  <cp:lastPrinted>2009-10-02T10:35:00Z</cp:lastPrinted>
  <dcterms:created xsi:type="dcterms:W3CDTF">2014-08-03T09:03:00Z</dcterms:created>
  <dcterms:modified xsi:type="dcterms:W3CDTF">2014-08-03T10:05:00Z</dcterms:modified>
</cp:coreProperties>
</file>